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18" w:rsidRPr="00453017" w:rsidRDefault="00875118" w:rsidP="00453017">
      <w:pPr>
        <w:jc w:val="right"/>
        <w:rPr>
          <w:rFonts w:ascii="Times New Roman" w:hAnsi="Times New Roman"/>
          <w:sz w:val="24"/>
          <w:szCs w:val="24"/>
        </w:rPr>
      </w:pPr>
      <w:r w:rsidRPr="00DB66E6">
        <w:rPr>
          <w:rFonts w:ascii="Times New Roman" w:hAnsi="Times New Roman"/>
          <w:sz w:val="24"/>
          <w:szCs w:val="24"/>
        </w:rPr>
        <w:t>Руководителям ОО</w:t>
      </w:r>
    </w:p>
    <w:p w:rsidR="00875118" w:rsidRPr="00DD0C63" w:rsidRDefault="00875118" w:rsidP="00DB66E6">
      <w:pPr>
        <w:jc w:val="center"/>
        <w:rPr>
          <w:rFonts w:ascii="Times New Roman" w:hAnsi="Times New Roman"/>
          <w:b/>
          <w:sz w:val="24"/>
          <w:szCs w:val="24"/>
        </w:rPr>
      </w:pPr>
      <w:r w:rsidRPr="00DD0C63">
        <w:rPr>
          <w:rFonts w:ascii="Times New Roman" w:hAnsi="Times New Roman"/>
          <w:b/>
          <w:sz w:val="24"/>
          <w:szCs w:val="24"/>
        </w:rPr>
        <w:t>ТЕЛЕФОНОГРАММА</w:t>
      </w:r>
    </w:p>
    <w:p w:rsidR="00875118" w:rsidRDefault="00875118" w:rsidP="00C236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9 декабря 2020</w:t>
      </w:r>
      <w:r w:rsidRPr="00FF4F07">
        <w:rPr>
          <w:rFonts w:ascii="Times New Roman" w:hAnsi="Times New Roman"/>
          <w:b/>
          <w:sz w:val="24"/>
          <w:szCs w:val="24"/>
        </w:rPr>
        <w:t xml:space="preserve"> года </w:t>
      </w:r>
      <w:r>
        <w:rPr>
          <w:rFonts w:ascii="Times New Roman" w:hAnsi="Times New Roman"/>
          <w:b/>
          <w:sz w:val="24"/>
          <w:szCs w:val="24"/>
        </w:rPr>
        <w:t xml:space="preserve">в 9.00ч </w:t>
      </w:r>
      <w:r>
        <w:rPr>
          <w:rFonts w:ascii="Times New Roman" w:hAnsi="Times New Roman"/>
          <w:sz w:val="24"/>
          <w:szCs w:val="24"/>
        </w:rPr>
        <w:t>на базеМКУ «Управление образования» состоится заседание экспертной комиссии АК МО и Н РТ по рассмотрению документов  заявителей на первую категорию. Приглашаются директора ОО, члены экспертной комиссии. Аттестуемые учителя не приезжают. Иметь при себе маски.</w:t>
      </w:r>
    </w:p>
    <w:p w:rsidR="00875118" w:rsidRDefault="00875118" w:rsidP="00DB66E6">
      <w:pPr>
        <w:jc w:val="center"/>
        <w:rPr>
          <w:rFonts w:ascii="Times New Roman" w:hAnsi="Times New Roman"/>
          <w:b/>
          <w:sz w:val="24"/>
          <w:szCs w:val="24"/>
        </w:rPr>
      </w:pPr>
      <w:r w:rsidRPr="00B47C11">
        <w:rPr>
          <w:rFonts w:ascii="Times New Roman" w:hAnsi="Times New Roman"/>
          <w:b/>
          <w:sz w:val="24"/>
          <w:szCs w:val="24"/>
        </w:rPr>
        <w:t>Члены экспертной комиссии</w:t>
      </w:r>
      <w:r>
        <w:rPr>
          <w:rFonts w:ascii="Times New Roman" w:hAnsi="Times New Roman"/>
          <w:b/>
          <w:sz w:val="24"/>
          <w:szCs w:val="24"/>
        </w:rPr>
        <w:t xml:space="preserve"> АК МО И Н РТ по Камско-Устьинскому муниципальному району</w:t>
      </w:r>
      <w:r w:rsidRPr="00B47C11">
        <w:rPr>
          <w:rFonts w:ascii="Times New Roman" w:hAnsi="Times New Roman"/>
          <w:b/>
          <w:sz w:val="24"/>
          <w:szCs w:val="24"/>
        </w:rPr>
        <w:t>:</w:t>
      </w:r>
    </w:p>
    <w:p w:rsidR="00875118" w:rsidRPr="00883C3C" w:rsidRDefault="00875118" w:rsidP="00883C3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83C3C">
        <w:rPr>
          <w:rFonts w:ascii="Times New Roman" w:hAnsi="Times New Roman"/>
          <w:sz w:val="24"/>
          <w:szCs w:val="24"/>
        </w:rPr>
        <w:t>Гимадеева Е.А.- начальник МКУ «Управление образования»</w:t>
      </w:r>
      <w:r>
        <w:rPr>
          <w:rFonts w:ascii="Times New Roman" w:hAnsi="Times New Roman"/>
          <w:sz w:val="24"/>
          <w:szCs w:val="24"/>
        </w:rPr>
        <w:t>;</w:t>
      </w:r>
    </w:p>
    <w:p w:rsidR="00875118" w:rsidRDefault="00875118" w:rsidP="00DB66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Зиганшина Н.С. – заместитель.начальника по учебно – методической работе МКУ «Управление образования»;</w:t>
      </w:r>
    </w:p>
    <w:p w:rsidR="00875118" w:rsidRDefault="00875118" w:rsidP="00DB66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Зиганшина В.С. –заместитель директора по УР МБОУ «Затонская СОШ имени В.П.Муравьева»;</w:t>
      </w:r>
    </w:p>
    <w:p w:rsidR="00875118" w:rsidRDefault="00875118" w:rsidP="00DB66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Митрошина Г.Б. – учитель начальных классов МБОУ «Камскоустьинская СОШ»;</w:t>
      </w:r>
    </w:p>
    <w:p w:rsidR="00875118" w:rsidRPr="00134DE2" w:rsidRDefault="00875118" w:rsidP="00C2366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32721">
        <w:rPr>
          <w:rFonts w:ascii="Times New Roman" w:hAnsi="Times New Roman"/>
          <w:sz w:val="24"/>
          <w:szCs w:val="24"/>
        </w:rPr>
        <w:t xml:space="preserve">Мухамадеева З.М.- директор </w:t>
      </w:r>
      <w:r>
        <w:rPr>
          <w:rFonts w:ascii="Times New Roman" w:hAnsi="Times New Roman"/>
          <w:sz w:val="24"/>
          <w:szCs w:val="24"/>
        </w:rPr>
        <w:t>МБУДО «</w:t>
      </w:r>
      <w:r w:rsidRPr="00132721">
        <w:rPr>
          <w:rFonts w:ascii="Times New Roman" w:hAnsi="Times New Roman"/>
          <w:sz w:val="24"/>
          <w:szCs w:val="24"/>
        </w:rPr>
        <w:t>ДМШ</w:t>
      </w:r>
      <w:r>
        <w:rPr>
          <w:rFonts w:ascii="Times New Roman" w:hAnsi="Times New Roman"/>
          <w:sz w:val="24"/>
          <w:szCs w:val="24"/>
        </w:rPr>
        <w:t>»;</w:t>
      </w:r>
    </w:p>
    <w:p w:rsidR="00875118" w:rsidRPr="00C23666" w:rsidRDefault="00875118" w:rsidP="00C2366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Мубариева Ю.Р., воспитатель МБДОУ «Детский ад №1 «Радуга» пгт Камское Устье»</w:t>
      </w:r>
    </w:p>
    <w:p w:rsidR="00875118" w:rsidRPr="00C23666" w:rsidRDefault="00875118" w:rsidP="004E4EA5">
      <w:pPr>
        <w:jc w:val="both"/>
        <w:rPr>
          <w:rFonts w:ascii="Times New Roman" w:hAnsi="Times New Roman"/>
          <w:sz w:val="24"/>
          <w:szCs w:val="24"/>
        </w:rPr>
      </w:pPr>
      <w:r w:rsidRPr="00200FF5">
        <w:rPr>
          <w:rFonts w:ascii="Times New Roman" w:hAnsi="Times New Roman"/>
          <w:sz w:val="24"/>
          <w:szCs w:val="24"/>
        </w:rPr>
        <w:t xml:space="preserve">Представляют </w:t>
      </w:r>
      <w:r>
        <w:rPr>
          <w:rFonts w:ascii="Times New Roman" w:hAnsi="Times New Roman"/>
          <w:sz w:val="24"/>
          <w:szCs w:val="24"/>
        </w:rPr>
        <w:t>директора ОО и заведующие ДОО педагогических работников, подтверждающих категорию и идущих впервые.</w:t>
      </w:r>
      <w:r w:rsidRPr="00C23666">
        <w:rPr>
          <w:rFonts w:ascii="Times New Roman" w:hAnsi="Times New Roman"/>
          <w:sz w:val="24"/>
          <w:szCs w:val="24"/>
        </w:rPr>
        <w:t xml:space="preserve">Очерёдность пойдёт по </w:t>
      </w:r>
      <w:r>
        <w:rPr>
          <w:rFonts w:ascii="Times New Roman" w:hAnsi="Times New Roman"/>
          <w:sz w:val="24"/>
          <w:szCs w:val="24"/>
        </w:rPr>
        <w:t>графику.</w:t>
      </w:r>
    </w:p>
    <w:p w:rsidR="00875118" w:rsidRDefault="00875118" w:rsidP="00262FB4">
      <w:pPr>
        <w:rPr>
          <w:rFonts w:ascii="Times New Roman" w:hAnsi="Times New Roman"/>
          <w:sz w:val="24"/>
          <w:szCs w:val="24"/>
        </w:rPr>
      </w:pPr>
      <w:r w:rsidRPr="00262FB4">
        <w:rPr>
          <w:rFonts w:ascii="Times New Roman" w:hAnsi="Times New Roman"/>
          <w:sz w:val="24"/>
          <w:szCs w:val="24"/>
        </w:rPr>
        <w:t xml:space="preserve">Заместителям директоров по учебной работе подготовить </w:t>
      </w:r>
      <w:r w:rsidRPr="00262FB4">
        <w:rPr>
          <w:rFonts w:ascii="Times New Roman" w:hAnsi="Times New Roman"/>
          <w:b/>
          <w:sz w:val="24"/>
          <w:szCs w:val="24"/>
        </w:rPr>
        <w:t>презентацию</w:t>
      </w:r>
      <w:r w:rsidRPr="00262FB4">
        <w:rPr>
          <w:rFonts w:ascii="Times New Roman" w:hAnsi="Times New Roman"/>
          <w:sz w:val="24"/>
          <w:szCs w:val="24"/>
        </w:rPr>
        <w:t xml:space="preserve"> по итогам работы аттестуемых учителей  и выступление</w:t>
      </w:r>
      <w:r w:rsidRPr="00DE74CE"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sz w:val="24"/>
          <w:szCs w:val="24"/>
        </w:rPr>
        <w:t xml:space="preserve"> опираясь на требования для присвоения первой категории. </w:t>
      </w:r>
      <w:r w:rsidRPr="004E4EA5">
        <w:rPr>
          <w:rFonts w:ascii="Times New Roman" w:hAnsi="Times New Roman"/>
          <w:sz w:val="24"/>
          <w:szCs w:val="24"/>
        </w:rPr>
        <w:t>Говорить конкретно</w:t>
      </w:r>
      <w:r>
        <w:rPr>
          <w:rFonts w:ascii="Times New Roman" w:hAnsi="Times New Roman"/>
          <w:sz w:val="24"/>
          <w:szCs w:val="24"/>
        </w:rPr>
        <w:t xml:space="preserve">, кратко </w:t>
      </w:r>
      <w:r w:rsidRPr="004E4EA5">
        <w:rPr>
          <w:rFonts w:ascii="Times New Roman" w:hAnsi="Times New Roman"/>
          <w:sz w:val="24"/>
          <w:szCs w:val="24"/>
        </w:rPr>
        <w:t xml:space="preserve"> и называть высокие результаты.</w:t>
      </w:r>
      <w:bookmarkStart w:id="0" w:name="_GoBack"/>
      <w:bookmarkEnd w:id="0"/>
      <w:r w:rsidRPr="00262FB4">
        <w:rPr>
          <w:rFonts w:ascii="Times New Roman" w:hAnsi="Times New Roman"/>
          <w:b/>
          <w:sz w:val="24"/>
          <w:szCs w:val="24"/>
        </w:rPr>
        <w:t xml:space="preserve">Сделать 1 презентацию </w:t>
      </w:r>
      <w:r>
        <w:rPr>
          <w:rFonts w:ascii="Times New Roman" w:hAnsi="Times New Roman"/>
          <w:b/>
          <w:sz w:val="24"/>
          <w:szCs w:val="24"/>
        </w:rPr>
        <w:t xml:space="preserve">на  всех аттестуемых </w:t>
      </w:r>
      <w:r w:rsidRPr="00262FB4">
        <w:rPr>
          <w:rFonts w:ascii="Times New Roman" w:hAnsi="Times New Roman"/>
          <w:b/>
          <w:sz w:val="24"/>
          <w:szCs w:val="24"/>
        </w:rPr>
        <w:t>учителей.</w:t>
      </w:r>
      <w:r>
        <w:rPr>
          <w:rFonts w:ascii="Times New Roman" w:hAnsi="Times New Roman"/>
          <w:sz w:val="24"/>
          <w:szCs w:val="24"/>
        </w:rPr>
        <w:t>На каждого учителя по 5 слайдов. Соблюдать регламент. Презентации отправляете на мой электронный адрес.</w:t>
      </w:r>
    </w:p>
    <w:p w:rsidR="00875118" w:rsidRDefault="00875118" w:rsidP="00DB66E6">
      <w:pPr>
        <w:rPr>
          <w:rFonts w:ascii="Times New Roman" w:hAnsi="Times New Roman"/>
          <w:sz w:val="24"/>
          <w:szCs w:val="24"/>
        </w:rPr>
      </w:pPr>
    </w:p>
    <w:p w:rsidR="00875118" w:rsidRDefault="00875118" w:rsidP="00DB66E6">
      <w:pPr>
        <w:rPr>
          <w:rFonts w:ascii="Times New Roman" w:hAnsi="Times New Roman"/>
          <w:sz w:val="24"/>
          <w:szCs w:val="24"/>
        </w:rPr>
      </w:pPr>
    </w:p>
    <w:p w:rsidR="00875118" w:rsidRPr="00DB66E6" w:rsidRDefault="00875118" w:rsidP="00DB66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МКУ «Управление образования»                       Е.А.Гимадеева</w:t>
      </w:r>
    </w:p>
    <w:sectPr w:rsidR="00875118" w:rsidRPr="00DB66E6" w:rsidSect="005D08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C0C08"/>
    <w:multiLevelType w:val="hybridMultilevel"/>
    <w:tmpl w:val="FA460E46"/>
    <w:lvl w:ilvl="0" w:tplc="3C7CCF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912ECB"/>
    <w:multiLevelType w:val="hybridMultilevel"/>
    <w:tmpl w:val="08DC2E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2B2515"/>
    <w:multiLevelType w:val="hybridMultilevel"/>
    <w:tmpl w:val="B7FE0F8E"/>
    <w:lvl w:ilvl="0" w:tplc="CF1E4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4A2306B"/>
    <w:multiLevelType w:val="hybridMultilevel"/>
    <w:tmpl w:val="FF0E71E4"/>
    <w:lvl w:ilvl="0" w:tplc="98AA4A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6E6"/>
    <w:rsid w:val="00000F14"/>
    <w:rsid w:val="00004629"/>
    <w:rsid w:val="00004F12"/>
    <w:rsid w:val="00005363"/>
    <w:rsid w:val="0000692B"/>
    <w:rsid w:val="0001001E"/>
    <w:rsid w:val="00013941"/>
    <w:rsid w:val="000146C9"/>
    <w:rsid w:val="00020239"/>
    <w:rsid w:val="00027F2F"/>
    <w:rsid w:val="00034500"/>
    <w:rsid w:val="0004741A"/>
    <w:rsid w:val="000532F7"/>
    <w:rsid w:val="00065BDF"/>
    <w:rsid w:val="00065DFD"/>
    <w:rsid w:val="00093821"/>
    <w:rsid w:val="00096EA8"/>
    <w:rsid w:val="000A03C7"/>
    <w:rsid w:val="000B2267"/>
    <w:rsid w:val="000B42DE"/>
    <w:rsid w:val="000C11B7"/>
    <w:rsid w:val="000C253A"/>
    <w:rsid w:val="000D0D7F"/>
    <w:rsid w:val="000D5D98"/>
    <w:rsid w:val="000D5F4F"/>
    <w:rsid w:val="000E5777"/>
    <w:rsid w:val="000E73E7"/>
    <w:rsid w:val="000F3136"/>
    <w:rsid w:val="00117F9D"/>
    <w:rsid w:val="001240B9"/>
    <w:rsid w:val="00132721"/>
    <w:rsid w:val="00134986"/>
    <w:rsid w:val="00134DE2"/>
    <w:rsid w:val="00136BE4"/>
    <w:rsid w:val="00137271"/>
    <w:rsid w:val="00141F2E"/>
    <w:rsid w:val="00143615"/>
    <w:rsid w:val="00145732"/>
    <w:rsid w:val="00151628"/>
    <w:rsid w:val="001901F8"/>
    <w:rsid w:val="0019216A"/>
    <w:rsid w:val="00194965"/>
    <w:rsid w:val="00195C38"/>
    <w:rsid w:val="001A40CB"/>
    <w:rsid w:val="001B015D"/>
    <w:rsid w:val="001B24D9"/>
    <w:rsid w:val="001B4111"/>
    <w:rsid w:val="001C0B4B"/>
    <w:rsid w:val="001C2340"/>
    <w:rsid w:val="001D0EA6"/>
    <w:rsid w:val="001D2E73"/>
    <w:rsid w:val="001D5EF9"/>
    <w:rsid w:val="001F284D"/>
    <w:rsid w:val="001F592D"/>
    <w:rsid w:val="001F5FA5"/>
    <w:rsid w:val="00200FF5"/>
    <w:rsid w:val="00201333"/>
    <w:rsid w:val="0020715F"/>
    <w:rsid w:val="0021375F"/>
    <w:rsid w:val="0022763D"/>
    <w:rsid w:val="00234830"/>
    <w:rsid w:val="00246261"/>
    <w:rsid w:val="00253358"/>
    <w:rsid w:val="00262FB4"/>
    <w:rsid w:val="00274B8D"/>
    <w:rsid w:val="00285A6C"/>
    <w:rsid w:val="00285CD1"/>
    <w:rsid w:val="0028671F"/>
    <w:rsid w:val="002928D7"/>
    <w:rsid w:val="00295DE2"/>
    <w:rsid w:val="002A1506"/>
    <w:rsid w:val="002B612D"/>
    <w:rsid w:val="002C16E0"/>
    <w:rsid w:val="002C334E"/>
    <w:rsid w:val="002C524A"/>
    <w:rsid w:val="002E1134"/>
    <w:rsid w:val="00310EDE"/>
    <w:rsid w:val="00314A3C"/>
    <w:rsid w:val="003173C5"/>
    <w:rsid w:val="00325EF2"/>
    <w:rsid w:val="00340929"/>
    <w:rsid w:val="00355D77"/>
    <w:rsid w:val="00356CFC"/>
    <w:rsid w:val="00356E11"/>
    <w:rsid w:val="00361ABB"/>
    <w:rsid w:val="00363AD6"/>
    <w:rsid w:val="00366955"/>
    <w:rsid w:val="00374FB7"/>
    <w:rsid w:val="00376A76"/>
    <w:rsid w:val="00376F07"/>
    <w:rsid w:val="00382A9B"/>
    <w:rsid w:val="00392092"/>
    <w:rsid w:val="00394F3C"/>
    <w:rsid w:val="003A1027"/>
    <w:rsid w:val="003A24C3"/>
    <w:rsid w:val="003B5B15"/>
    <w:rsid w:val="003C1979"/>
    <w:rsid w:val="003C4801"/>
    <w:rsid w:val="003F3EC7"/>
    <w:rsid w:val="0040195B"/>
    <w:rsid w:val="004047ED"/>
    <w:rsid w:val="00412CC2"/>
    <w:rsid w:val="00415FB2"/>
    <w:rsid w:val="00424C6B"/>
    <w:rsid w:val="00425EC1"/>
    <w:rsid w:val="00426147"/>
    <w:rsid w:val="00427423"/>
    <w:rsid w:val="00437376"/>
    <w:rsid w:val="00440AFD"/>
    <w:rsid w:val="00452835"/>
    <w:rsid w:val="00453017"/>
    <w:rsid w:val="0046537E"/>
    <w:rsid w:val="004678D7"/>
    <w:rsid w:val="00470A79"/>
    <w:rsid w:val="00474EFA"/>
    <w:rsid w:val="004B0136"/>
    <w:rsid w:val="004B3049"/>
    <w:rsid w:val="004C171F"/>
    <w:rsid w:val="004C74E0"/>
    <w:rsid w:val="004D260A"/>
    <w:rsid w:val="004D295E"/>
    <w:rsid w:val="004E2A37"/>
    <w:rsid w:val="004E4EA5"/>
    <w:rsid w:val="004E6DC3"/>
    <w:rsid w:val="0050119C"/>
    <w:rsid w:val="005031C1"/>
    <w:rsid w:val="0050378D"/>
    <w:rsid w:val="0051023F"/>
    <w:rsid w:val="00510BF0"/>
    <w:rsid w:val="00512885"/>
    <w:rsid w:val="00517954"/>
    <w:rsid w:val="00526E65"/>
    <w:rsid w:val="005334B0"/>
    <w:rsid w:val="0055039C"/>
    <w:rsid w:val="0055157E"/>
    <w:rsid w:val="0055589A"/>
    <w:rsid w:val="00557C05"/>
    <w:rsid w:val="00562141"/>
    <w:rsid w:val="00567912"/>
    <w:rsid w:val="00567A83"/>
    <w:rsid w:val="00567D34"/>
    <w:rsid w:val="00574966"/>
    <w:rsid w:val="005753EE"/>
    <w:rsid w:val="00575E6D"/>
    <w:rsid w:val="00576F00"/>
    <w:rsid w:val="0057707A"/>
    <w:rsid w:val="005935D1"/>
    <w:rsid w:val="00593F1D"/>
    <w:rsid w:val="005A473D"/>
    <w:rsid w:val="005A6465"/>
    <w:rsid w:val="005B0576"/>
    <w:rsid w:val="005B1D70"/>
    <w:rsid w:val="005C2E59"/>
    <w:rsid w:val="005C5D51"/>
    <w:rsid w:val="005C63FD"/>
    <w:rsid w:val="005C7FCD"/>
    <w:rsid w:val="005D08A2"/>
    <w:rsid w:val="005D18E0"/>
    <w:rsid w:val="005F1CC3"/>
    <w:rsid w:val="00602D17"/>
    <w:rsid w:val="00606C8F"/>
    <w:rsid w:val="00662213"/>
    <w:rsid w:val="006634D5"/>
    <w:rsid w:val="00663528"/>
    <w:rsid w:val="00664D32"/>
    <w:rsid w:val="00667734"/>
    <w:rsid w:val="00674659"/>
    <w:rsid w:val="00690BAF"/>
    <w:rsid w:val="00692CAD"/>
    <w:rsid w:val="0069606A"/>
    <w:rsid w:val="0069609B"/>
    <w:rsid w:val="006A1036"/>
    <w:rsid w:val="006B1E9D"/>
    <w:rsid w:val="006B29AB"/>
    <w:rsid w:val="006B78E9"/>
    <w:rsid w:val="006C0F51"/>
    <w:rsid w:val="006C669B"/>
    <w:rsid w:val="006D0EC7"/>
    <w:rsid w:val="006E46C8"/>
    <w:rsid w:val="006F7070"/>
    <w:rsid w:val="0071181C"/>
    <w:rsid w:val="00711CA5"/>
    <w:rsid w:val="00713168"/>
    <w:rsid w:val="00727F81"/>
    <w:rsid w:val="00731C02"/>
    <w:rsid w:val="00732EC1"/>
    <w:rsid w:val="00732FFB"/>
    <w:rsid w:val="00741594"/>
    <w:rsid w:val="007531C8"/>
    <w:rsid w:val="0076001F"/>
    <w:rsid w:val="00764CD5"/>
    <w:rsid w:val="007672E9"/>
    <w:rsid w:val="00773528"/>
    <w:rsid w:val="007744D9"/>
    <w:rsid w:val="00784A48"/>
    <w:rsid w:val="0079562A"/>
    <w:rsid w:val="007959F6"/>
    <w:rsid w:val="007B0106"/>
    <w:rsid w:val="007B08AD"/>
    <w:rsid w:val="007B6B07"/>
    <w:rsid w:val="007C0969"/>
    <w:rsid w:val="007C1EFE"/>
    <w:rsid w:val="007D0DD5"/>
    <w:rsid w:val="007E2B5F"/>
    <w:rsid w:val="007E7532"/>
    <w:rsid w:val="007F5BC6"/>
    <w:rsid w:val="008170D9"/>
    <w:rsid w:val="008200C7"/>
    <w:rsid w:val="0082178A"/>
    <w:rsid w:val="008242BA"/>
    <w:rsid w:val="0082721E"/>
    <w:rsid w:val="0083133B"/>
    <w:rsid w:val="008357FA"/>
    <w:rsid w:val="00837871"/>
    <w:rsid w:val="00851A5F"/>
    <w:rsid w:val="00854C5E"/>
    <w:rsid w:val="00875118"/>
    <w:rsid w:val="0088208F"/>
    <w:rsid w:val="00883C3C"/>
    <w:rsid w:val="00885EAA"/>
    <w:rsid w:val="008903C4"/>
    <w:rsid w:val="00897311"/>
    <w:rsid w:val="008A44A1"/>
    <w:rsid w:val="008B0C4A"/>
    <w:rsid w:val="008C0910"/>
    <w:rsid w:val="008C35DD"/>
    <w:rsid w:val="008D1A13"/>
    <w:rsid w:val="008D6CFA"/>
    <w:rsid w:val="008E30C1"/>
    <w:rsid w:val="008F4175"/>
    <w:rsid w:val="008F564F"/>
    <w:rsid w:val="00916165"/>
    <w:rsid w:val="00917DEF"/>
    <w:rsid w:val="00923C8B"/>
    <w:rsid w:val="0092776A"/>
    <w:rsid w:val="0093553D"/>
    <w:rsid w:val="009374DB"/>
    <w:rsid w:val="00954E9F"/>
    <w:rsid w:val="009551B0"/>
    <w:rsid w:val="00955A8C"/>
    <w:rsid w:val="00984795"/>
    <w:rsid w:val="009924EA"/>
    <w:rsid w:val="009A30D0"/>
    <w:rsid w:val="009B1F78"/>
    <w:rsid w:val="009B3607"/>
    <w:rsid w:val="009B4111"/>
    <w:rsid w:val="009B69AA"/>
    <w:rsid w:val="009C16B0"/>
    <w:rsid w:val="009C643A"/>
    <w:rsid w:val="009C74F9"/>
    <w:rsid w:val="009C7A22"/>
    <w:rsid w:val="009C7FD6"/>
    <w:rsid w:val="009D6001"/>
    <w:rsid w:val="009E2E23"/>
    <w:rsid w:val="009E3BB5"/>
    <w:rsid w:val="009E425A"/>
    <w:rsid w:val="009F1CD4"/>
    <w:rsid w:val="009F643A"/>
    <w:rsid w:val="00A0416E"/>
    <w:rsid w:val="00A06AF8"/>
    <w:rsid w:val="00A1212F"/>
    <w:rsid w:val="00A236D0"/>
    <w:rsid w:val="00A23AAC"/>
    <w:rsid w:val="00A24335"/>
    <w:rsid w:val="00A24616"/>
    <w:rsid w:val="00A255B7"/>
    <w:rsid w:val="00A26DC4"/>
    <w:rsid w:val="00A31FC3"/>
    <w:rsid w:val="00A445AB"/>
    <w:rsid w:val="00A53351"/>
    <w:rsid w:val="00A543BA"/>
    <w:rsid w:val="00A56931"/>
    <w:rsid w:val="00A64C16"/>
    <w:rsid w:val="00A67689"/>
    <w:rsid w:val="00A6776D"/>
    <w:rsid w:val="00A73339"/>
    <w:rsid w:val="00A86571"/>
    <w:rsid w:val="00A90CEC"/>
    <w:rsid w:val="00AB1F83"/>
    <w:rsid w:val="00AB74D4"/>
    <w:rsid w:val="00AC5A26"/>
    <w:rsid w:val="00AD04B0"/>
    <w:rsid w:val="00AD2A4E"/>
    <w:rsid w:val="00AD7826"/>
    <w:rsid w:val="00AD7F14"/>
    <w:rsid w:val="00AE205C"/>
    <w:rsid w:val="00B0558B"/>
    <w:rsid w:val="00B121B1"/>
    <w:rsid w:val="00B159A0"/>
    <w:rsid w:val="00B309EE"/>
    <w:rsid w:val="00B43E40"/>
    <w:rsid w:val="00B47C11"/>
    <w:rsid w:val="00B53CFF"/>
    <w:rsid w:val="00B60150"/>
    <w:rsid w:val="00B75180"/>
    <w:rsid w:val="00B92720"/>
    <w:rsid w:val="00BA5DF9"/>
    <w:rsid w:val="00BD44A1"/>
    <w:rsid w:val="00BE1786"/>
    <w:rsid w:val="00BE279E"/>
    <w:rsid w:val="00BE6598"/>
    <w:rsid w:val="00BF266E"/>
    <w:rsid w:val="00C04B87"/>
    <w:rsid w:val="00C1339A"/>
    <w:rsid w:val="00C143D8"/>
    <w:rsid w:val="00C23666"/>
    <w:rsid w:val="00C25B5A"/>
    <w:rsid w:val="00C26605"/>
    <w:rsid w:val="00C30B43"/>
    <w:rsid w:val="00C372F4"/>
    <w:rsid w:val="00C443FC"/>
    <w:rsid w:val="00C640EE"/>
    <w:rsid w:val="00C66393"/>
    <w:rsid w:val="00C67752"/>
    <w:rsid w:val="00C91619"/>
    <w:rsid w:val="00C952F7"/>
    <w:rsid w:val="00CA41DC"/>
    <w:rsid w:val="00CA47CC"/>
    <w:rsid w:val="00CB770B"/>
    <w:rsid w:val="00CC2566"/>
    <w:rsid w:val="00CC36FA"/>
    <w:rsid w:val="00CD3698"/>
    <w:rsid w:val="00CD554D"/>
    <w:rsid w:val="00CF1CE8"/>
    <w:rsid w:val="00CF211C"/>
    <w:rsid w:val="00CF4846"/>
    <w:rsid w:val="00CF574D"/>
    <w:rsid w:val="00D0201D"/>
    <w:rsid w:val="00D15C30"/>
    <w:rsid w:val="00D30A35"/>
    <w:rsid w:val="00D33005"/>
    <w:rsid w:val="00D413B6"/>
    <w:rsid w:val="00D433A1"/>
    <w:rsid w:val="00D45708"/>
    <w:rsid w:val="00D5279F"/>
    <w:rsid w:val="00D55150"/>
    <w:rsid w:val="00D5556E"/>
    <w:rsid w:val="00D73ECA"/>
    <w:rsid w:val="00D75078"/>
    <w:rsid w:val="00D76A63"/>
    <w:rsid w:val="00D84B54"/>
    <w:rsid w:val="00D95A19"/>
    <w:rsid w:val="00DA52D4"/>
    <w:rsid w:val="00DB66E6"/>
    <w:rsid w:val="00DC45C9"/>
    <w:rsid w:val="00DC4C13"/>
    <w:rsid w:val="00DD0C63"/>
    <w:rsid w:val="00DD2EF7"/>
    <w:rsid w:val="00DE36D7"/>
    <w:rsid w:val="00DE5368"/>
    <w:rsid w:val="00DE54CA"/>
    <w:rsid w:val="00DE74CE"/>
    <w:rsid w:val="00DF1E0D"/>
    <w:rsid w:val="00DF47AC"/>
    <w:rsid w:val="00E050D2"/>
    <w:rsid w:val="00E1522A"/>
    <w:rsid w:val="00E27013"/>
    <w:rsid w:val="00E31480"/>
    <w:rsid w:val="00E3347C"/>
    <w:rsid w:val="00E4628D"/>
    <w:rsid w:val="00E4763A"/>
    <w:rsid w:val="00E51E3A"/>
    <w:rsid w:val="00E53512"/>
    <w:rsid w:val="00E62929"/>
    <w:rsid w:val="00E70BF9"/>
    <w:rsid w:val="00E75127"/>
    <w:rsid w:val="00E7757C"/>
    <w:rsid w:val="00E8419B"/>
    <w:rsid w:val="00E90385"/>
    <w:rsid w:val="00EA2CCD"/>
    <w:rsid w:val="00EA58A9"/>
    <w:rsid w:val="00EA76CF"/>
    <w:rsid w:val="00EB2A4A"/>
    <w:rsid w:val="00EC4955"/>
    <w:rsid w:val="00EC4D31"/>
    <w:rsid w:val="00EE19E8"/>
    <w:rsid w:val="00EF652B"/>
    <w:rsid w:val="00EF7C5B"/>
    <w:rsid w:val="00F15389"/>
    <w:rsid w:val="00F1718F"/>
    <w:rsid w:val="00F23533"/>
    <w:rsid w:val="00F26C05"/>
    <w:rsid w:val="00F50D45"/>
    <w:rsid w:val="00F5167C"/>
    <w:rsid w:val="00F54189"/>
    <w:rsid w:val="00F57367"/>
    <w:rsid w:val="00F6263D"/>
    <w:rsid w:val="00F63D76"/>
    <w:rsid w:val="00F834DB"/>
    <w:rsid w:val="00F8364C"/>
    <w:rsid w:val="00F86CB8"/>
    <w:rsid w:val="00F87C29"/>
    <w:rsid w:val="00F9385D"/>
    <w:rsid w:val="00FA39C7"/>
    <w:rsid w:val="00FD0647"/>
    <w:rsid w:val="00FD382C"/>
    <w:rsid w:val="00FD72CC"/>
    <w:rsid w:val="00FE4F44"/>
    <w:rsid w:val="00FF4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53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66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216</Words>
  <Characters>1236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Руководителям ОО</dc:title>
  <dc:subject/>
  <dc:creator>User111</dc:creator>
  <cp:keywords/>
  <dc:description/>
  <cp:lastModifiedBy>WiZaRd</cp:lastModifiedBy>
  <cp:revision>2</cp:revision>
  <dcterms:created xsi:type="dcterms:W3CDTF">2021-05-31T21:34:00Z</dcterms:created>
  <dcterms:modified xsi:type="dcterms:W3CDTF">2021-05-31T21:34:00Z</dcterms:modified>
</cp:coreProperties>
</file>